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2CEBDC" w14:textId="77777777" w:rsidR="002B41FE" w:rsidRPr="00AB0174" w:rsidRDefault="002B41FE" w:rsidP="002B41FE">
      <w:pPr>
        <w:tabs>
          <w:tab w:val="left" w:pos="8431"/>
        </w:tabs>
      </w:pPr>
      <w:r>
        <w:tab/>
      </w:r>
    </w:p>
    <w:p w14:paraId="37F327E0" w14:textId="6AB0A054" w:rsidR="0003717F" w:rsidRDefault="002B41FE" w:rsidP="002B41F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C13636">
        <w:rPr>
          <w:b/>
          <w:sz w:val="28"/>
          <w:szCs w:val="28"/>
        </w:rPr>
        <w:t xml:space="preserve">SCHEDA DI ISCRIZIONE </w:t>
      </w:r>
      <w:r>
        <w:rPr>
          <w:b/>
          <w:sz w:val="28"/>
          <w:szCs w:val="28"/>
        </w:rPr>
        <w:t xml:space="preserve">CORSO </w:t>
      </w:r>
      <w:r w:rsidR="0003717F">
        <w:rPr>
          <w:b/>
          <w:sz w:val="28"/>
          <w:szCs w:val="28"/>
        </w:rPr>
        <w:t xml:space="preserve">Farine circolari e sostenibili – </w:t>
      </w:r>
      <w:r w:rsidR="003F514D">
        <w:rPr>
          <w:b/>
          <w:sz w:val="28"/>
          <w:szCs w:val="28"/>
        </w:rPr>
        <w:t>PANIFICAZIONE</w:t>
      </w:r>
    </w:p>
    <w:p w14:paraId="2817D193" w14:textId="2D9ED734" w:rsidR="002B41FE" w:rsidRDefault="002B41FE" w:rsidP="002B41F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DATA </w:t>
      </w:r>
      <w:r w:rsidR="0003717F">
        <w:rPr>
          <w:b/>
          <w:sz w:val="28"/>
          <w:szCs w:val="28"/>
        </w:rPr>
        <w:t xml:space="preserve">Lunedì </w:t>
      </w:r>
      <w:r>
        <w:rPr>
          <w:b/>
          <w:sz w:val="28"/>
          <w:szCs w:val="28"/>
        </w:rPr>
        <w:t>11/03/2024</w:t>
      </w:r>
      <w:r w:rsidR="0003717F">
        <w:rPr>
          <w:b/>
          <w:sz w:val="28"/>
          <w:szCs w:val="28"/>
        </w:rPr>
        <w:t xml:space="preserve"> – 14.00-18.00</w:t>
      </w:r>
    </w:p>
    <w:p w14:paraId="34CFC57A" w14:textId="77777777" w:rsidR="002B41FE" w:rsidRDefault="002B41FE" w:rsidP="002B41FE">
      <w:pPr>
        <w:jc w:val="center"/>
      </w:pPr>
    </w:p>
    <w:p w14:paraId="21D7A154" w14:textId="77777777" w:rsidR="002B41FE" w:rsidRDefault="002B41FE" w:rsidP="002B41FE">
      <w:r>
        <w:t xml:space="preserve">Nome e Cognome Partecipante ____________________________________________________________ </w:t>
      </w:r>
    </w:p>
    <w:p w14:paraId="6854DC58" w14:textId="77777777" w:rsidR="002B41FE" w:rsidRDefault="002B41FE" w:rsidP="002B41FE">
      <w:r>
        <w:t xml:space="preserve">Nato/a </w:t>
      </w:r>
      <w:proofErr w:type="spellStart"/>
      <w:r>
        <w:t>a</w:t>
      </w:r>
      <w:proofErr w:type="spellEnd"/>
      <w:r>
        <w:t xml:space="preserve"> _____________________________ il _________________ Cell. ____________________________ </w:t>
      </w:r>
    </w:p>
    <w:p w14:paraId="1A960B17" w14:textId="77777777" w:rsidR="002B41FE" w:rsidRDefault="002B41FE" w:rsidP="002B41FE">
      <w:proofErr w:type="gramStart"/>
      <w:r>
        <w:t>Email</w:t>
      </w:r>
      <w:proofErr w:type="gramEnd"/>
      <w:r>
        <w:t xml:space="preserve"> ________________________________________________________________________________CF_________________________________________________________________</w:t>
      </w:r>
    </w:p>
    <w:p w14:paraId="09343325" w14:textId="77777777" w:rsidR="002B41FE" w:rsidRDefault="002B41FE" w:rsidP="002B41FE"/>
    <w:p w14:paraId="329AD85A" w14:textId="77777777" w:rsidR="002B41FE" w:rsidRDefault="002B41FE" w:rsidP="002B41FE">
      <w:r>
        <w:t xml:space="preserve">Ruolo ricoperto in azienda _________________________________________________________________ </w:t>
      </w:r>
    </w:p>
    <w:p w14:paraId="796ABA3A" w14:textId="77777777" w:rsidR="002B41FE" w:rsidRDefault="002B41FE" w:rsidP="002B41FE">
      <w:r>
        <w:t xml:space="preserve">Ragione sociale dell’Azienda di appartenenza___________________________________________________ </w:t>
      </w:r>
    </w:p>
    <w:p w14:paraId="0E77327E" w14:textId="77777777" w:rsidR="002B41FE" w:rsidRDefault="002B41FE" w:rsidP="002B41FE">
      <w:r>
        <w:t xml:space="preserve">Indirizzo dell’azienda _____________________________________________ CAP _____________________ </w:t>
      </w:r>
    </w:p>
    <w:p w14:paraId="0DD8C326" w14:textId="77777777" w:rsidR="002B41FE" w:rsidRDefault="002B41FE" w:rsidP="002B41FE">
      <w:r>
        <w:t xml:space="preserve">Città _________________________________________________________ Tel _______________________ </w:t>
      </w:r>
    </w:p>
    <w:p w14:paraId="4FC34532" w14:textId="77777777" w:rsidR="002B41FE" w:rsidRDefault="002B41FE" w:rsidP="002B41FE">
      <w:r>
        <w:t>P.IVA</w:t>
      </w:r>
      <w:r w:rsidRPr="007F6C01">
        <w:t xml:space="preserve"> </w:t>
      </w:r>
      <w:r>
        <w:t>___________________________ COD. SDI ________________PEC____________________________</w:t>
      </w:r>
    </w:p>
    <w:p w14:paraId="11427871" w14:textId="77777777" w:rsidR="002B41FE" w:rsidRDefault="002B41FE" w:rsidP="002B41FE">
      <w:r>
        <w:t xml:space="preserve">L’azienda di appartenenza è: </w:t>
      </w:r>
      <w:r>
        <w:sym w:font="Symbol" w:char="F0A8"/>
      </w:r>
      <w:r>
        <w:t xml:space="preserve"> ISCRITTA CNA </w:t>
      </w:r>
      <w:r>
        <w:sym w:font="Symbol" w:char="F0A8"/>
      </w:r>
      <w:r>
        <w:t xml:space="preserve"> NON ISCRITTA CNA </w:t>
      </w:r>
    </w:p>
    <w:p w14:paraId="3E134265" w14:textId="77777777" w:rsidR="002B41FE" w:rsidRDefault="002B41FE" w:rsidP="002B41FE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In ottemperanza al GDPR Reg. </w:t>
      </w:r>
      <w:r w:rsidRPr="00BF6B45">
        <w:rPr>
          <w:sz w:val="20"/>
          <w:szCs w:val="20"/>
        </w:rPr>
        <w:t>(UE) 2016/679</w:t>
      </w:r>
      <w:r>
        <w:rPr>
          <w:sz w:val="20"/>
          <w:szCs w:val="20"/>
        </w:rPr>
        <w:t xml:space="preserve"> la</w:t>
      </w:r>
      <w:r w:rsidRPr="00BF6B45">
        <w:rPr>
          <w:sz w:val="20"/>
          <w:szCs w:val="20"/>
        </w:rPr>
        <w:t xml:space="preserve"> informiamo che i dati sopra raccolti verranno trattati per la sola erogazione dei servizi sopra indicati.</w:t>
      </w:r>
      <w:r>
        <w:rPr>
          <w:sz w:val="20"/>
          <w:szCs w:val="20"/>
        </w:rPr>
        <w:t xml:space="preserve"> La informiamo inoltre </w:t>
      </w:r>
      <w:r w:rsidRPr="00BF6B45">
        <w:rPr>
          <w:sz w:val="20"/>
          <w:szCs w:val="20"/>
        </w:rPr>
        <w:t xml:space="preserve">che potrà esercitare i suoi diritti di: accesso, rettifica, </w:t>
      </w:r>
      <w:r w:rsidRPr="00D45E85">
        <w:rPr>
          <w:sz w:val="20"/>
          <w:szCs w:val="20"/>
        </w:rPr>
        <w:t xml:space="preserve">cancellazione, limitazione, opposizione e portabilità semplicemente comunicandoci la Sua richiesta all’indirizzo </w:t>
      </w:r>
      <w:hyperlink r:id="rId7" w:history="1">
        <w:r w:rsidRPr="00D45E85">
          <w:rPr>
            <w:rStyle w:val="Collegamentoipertestuale"/>
            <w:sz w:val="20"/>
            <w:szCs w:val="20"/>
          </w:rPr>
          <w:t>privacy@ecipar-re.it</w:t>
        </w:r>
      </w:hyperlink>
      <w:r>
        <w:rPr>
          <w:sz w:val="20"/>
          <w:szCs w:val="20"/>
        </w:rPr>
        <w:t xml:space="preserve">  </w:t>
      </w:r>
    </w:p>
    <w:p w14:paraId="03E6F124" w14:textId="77777777" w:rsidR="002B41FE" w:rsidRPr="00BF6B45" w:rsidRDefault="002B41FE" w:rsidP="002B41FE">
      <w:pPr>
        <w:jc w:val="both"/>
        <w:rPr>
          <w:sz w:val="20"/>
          <w:szCs w:val="20"/>
        </w:rPr>
      </w:pPr>
      <w:r>
        <w:rPr>
          <w:sz w:val="20"/>
          <w:szCs w:val="20"/>
        </w:rPr>
        <w:t>L</w:t>
      </w:r>
      <w:r w:rsidRPr="00BF6B45">
        <w:rPr>
          <w:sz w:val="20"/>
          <w:szCs w:val="20"/>
        </w:rPr>
        <w:t xml:space="preserve">’informativa esaustiva potrà essere consultata all’indirizzo: </w:t>
      </w:r>
      <w:hyperlink r:id="rId8" w:history="1">
        <w:r w:rsidRPr="0012278F">
          <w:rPr>
            <w:rStyle w:val="Collegamentoipertestuale"/>
            <w:sz w:val="20"/>
            <w:szCs w:val="20"/>
          </w:rPr>
          <w:t>http://www.eciparformazione.it/informativa-sulla-privacy</w:t>
        </w:r>
      </w:hyperlink>
      <w:r>
        <w:rPr>
          <w:sz w:val="20"/>
          <w:szCs w:val="20"/>
        </w:rPr>
        <w:t xml:space="preserve"> </w:t>
      </w:r>
    </w:p>
    <w:p w14:paraId="4DBD9A64" w14:textId="77777777" w:rsidR="002B41FE" w:rsidRDefault="002B41FE" w:rsidP="002B41FE">
      <w:pPr>
        <w:rPr>
          <w:b/>
        </w:rPr>
      </w:pPr>
      <w:r w:rsidRPr="002F1408">
        <w:rPr>
          <w:b/>
        </w:rPr>
        <w:t xml:space="preserve">Per accettazione </w:t>
      </w:r>
    </w:p>
    <w:p w14:paraId="7DD8BD86" w14:textId="77777777" w:rsidR="002B41FE" w:rsidRPr="007825F2" w:rsidRDefault="002B41FE" w:rsidP="002B41FE">
      <w:pPr>
        <w:rPr>
          <w:b/>
        </w:rPr>
      </w:pPr>
      <w:r w:rsidRPr="007825F2">
        <w:rPr>
          <w:b/>
        </w:rPr>
        <w:t xml:space="preserve">Data ___________________ </w:t>
      </w:r>
      <w:r w:rsidRPr="007825F2">
        <w:rPr>
          <w:b/>
        </w:rPr>
        <w:tab/>
      </w:r>
      <w:r w:rsidRPr="007825F2">
        <w:rPr>
          <w:b/>
        </w:rPr>
        <w:tab/>
        <w:t xml:space="preserve">Firma Partecipante______________________________________ </w:t>
      </w:r>
    </w:p>
    <w:p w14:paraId="7EEBBDA7" w14:textId="77777777" w:rsidR="002B41FE" w:rsidRPr="00BF6B45" w:rsidRDefault="002B41FE" w:rsidP="002B41FE">
      <w:pPr>
        <w:jc w:val="both"/>
        <w:rPr>
          <w:sz w:val="20"/>
          <w:szCs w:val="20"/>
        </w:rPr>
      </w:pPr>
      <w:r w:rsidRPr="00BF6B45">
        <w:rPr>
          <w:sz w:val="20"/>
          <w:szCs w:val="20"/>
        </w:rPr>
        <w:t xml:space="preserve">In ottemperanza al GDPR ed in relazione alla necessità di recepire il vostro consenso per attività di marketing indiretto, intendendo con ciò la possibilità di ottenere </w:t>
      </w:r>
      <w:r w:rsidRPr="00D45E85">
        <w:rPr>
          <w:sz w:val="20"/>
          <w:szCs w:val="20"/>
        </w:rPr>
        <w:t xml:space="preserve">aggiornamenti su prodotti ed iniziative di ECIPAR S.c.r.l., la informiamo che potrà esercitare i suoi diritti di: accesso, rettifica, cancellazione, limitazione, opposizione e portabilità semplicemente comunicandoci la Sua richiesta all’indirizzo </w:t>
      </w:r>
      <w:hyperlink r:id="rId9" w:history="1">
        <w:r w:rsidRPr="00D45E85">
          <w:rPr>
            <w:rStyle w:val="Collegamentoipertestuale"/>
            <w:sz w:val="20"/>
            <w:szCs w:val="20"/>
          </w:rPr>
          <w:t>privacy@ecipar-re.it</w:t>
        </w:r>
      </w:hyperlink>
      <w:r w:rsidRPr="00D45E85">
        <w:rPr>
          <w:sz w:val="20"/>
          <w:szCs w:val="20"/>
        </w:rPr>
        <w:t xml:space="preserve">  L’informativa</w:t>
      </w:r>
      <w:r w:rsidRPr="00BF6B45">
        <w:rPr>
          <w:sz w:val="20"/>
          <w:szCs w:val="20"/>
        </w:rPr>
        <w:t xml:space="preserve"> esaustiva potrà essere consultata all’indirizzo: </w:t>
      </w:r>
      <w:hyperlink r:id="rId10" w:history="1">
        <w:r w:rsidRPr="0012278F">
          <w:rPr>
            <w:rStyle w:val="Collegamentoipertestuale"/>
            <w:sz w:val="20"/>
            <w:szCs w:val="20"/>
          </w:rPr>
          <w:t>http://www.eciparformazione.it/informativa-sulla-privacy</w:t>
        </w:r>
      </w:hyperlink>
      <w:r>
        <w:rPr>
          <w:sz w:val="20"/>
          <w:szCs w:val="20"/>
        </w:rPr>
        <w:t xml:space="preserve"> </w:t>
      </w:r>
    </w:p>
    <w:p w14:paraId="34D7B92A" w14:textId="77777777" w:rsidR="002B41FE" w:rsidRPr="00BF6B45" w:rsidRDefault="002B41FE" w:rsidP="002B41FE">
      <w:pPr>
        <w:rPr>
          <w:sz w:val="20"/>
          <w:szCs w:val="20"/>
        </w:rPr>
      </w:pPr>
      <w:r>
        <w:rPr>
          <w:sz w:val="20"/>
          <w:szCs w:val="20"/>
        </w:rPr>
        <w:sym w:font="Wingdings" w:char="F0A8"/>
      </w:r>
      <w:r>
        <w:rPr>
          <w:sz w:val="20"/>
          <w:szCs w:val="20"/>
        </w:rPr>
        <w:t xml:space="preserve">  </w:t>
      </w:r>
      <w:r w:rsidRPr="00BF6B45">
        <w:rPr>
          <w:sz w:val="20"/>
          <w:szCs w:val="20"/>
        </w:rPr>
        <w:t xml:space="preserve">Presto il consenso </w:t>
      </w:r>
    </w:p>
    <w:p w14:paraId="52E73FB9" w14:textId="77777777" w:rsidR="002B41FE" w:rsidRDefault="002B41FE" w:rsidP="002B41FE">
      <w:r>
        <w:rPr>
          <w:sz w:val="20"/>
          <w:szCs w:val="20"/>
        </w:rPr>
        <w:sym w:font="Wingdings" w:char="F0A8"/>
      </w:r>
      <w:r>
        <w:rPr>
          <w:sz w:val="20"/>
          <w:szCs w:val="20"/>
        </w:rPr>
        <w:t xml:space="preserve">  </w:t>
      </w:r>
      <w:r w:rsidRPr="00BF6B45">
        <w:rPr>
          <w:sz w:val="20"/>
          <w:szCs w:val="20"/>
        </w:rPr>
        <w:t>Nego il consenso</w:t>
      </w:r>
    </w:p>
    <w:p w14:paraId="0C847048" w14:textId="77777777" w:rsidR="002B41FE" w:rsidRPr="002F1408" w:rsidRDefault="002B41FE" w:rsidP="002B41FE">
      <w:r w:rsidRPr="007825F2">
        <w:rPr>
          <w:b/>
        </w:rPr>
        <w:t xml:space="preserve">Data ___________________ </w:t>
      </w:r>
      <w:r w:rsidRPr="007825F2">
        <w:rPr>
          <w:b/>
        </w:rPr>
        <w:tab/>
      </w:r>
      <w:r w:rsidRPr="007825F2">
        <w:rPr>
          <w:b/>
        </w:rPr>
        <w:tab/>
        <w:t xml:space="preserve">Firma Partecipante______________________________________ </w:t>
      </w:r>
    </w:p>
    <w:p w14:paraId="4FD425FD" w14:textId="77777777" w:rsidR="002B41FE" w:rsidRPr="00AB0174" w:rsidRDefault="002B41FE" w:rsidP="002B41FE"/>
    <w:p w14:paraId="20612F0A" w14:textId="77777777" w:rsidR="002B41FE" w:rsidRPr="00AB0174" w:rsidRDefault="002B41FE" w:rsidP="002B41FE"/>
    <w:p w14:paraId="4B565D7C" w14:textId="77777777" w:rsidR="002B41FE" w:rsidRPr="00AB0174" w:rsidRDefault="002B41FE" w:rsidP="002B41FE"/>
    <w:p w14:paraId="4B4D497E" w14:textId="77777777" w:rsidR="002B41FE" w:rsidRPr="00AB0174" w:rsidRDefault="002B41FE" w:rsidP="002B41FE"/>
    <w:p w14:paraId="60E50EA2" w14:textId="77777777" w:rsidR="00D01C42" w:rsidRPr="00D01C42" w:rsidRDefault="00D01C42" w:rsidP="00D01C42"/>
    <w:sectPr w:rsidR="00D01C42" w:rsidRPr="00D01C42">
      <w:headerReference w:type="default" r:id="rId11"/>
      <w:footerReference w:type="even" r:id="rId12"/>
      <w:footerReference w:type="defaul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CE2CD6" w14:textId="77777777" w:rsidR="00D5633D" w:rsidRDefault="00D5633D" w:rsidP="00AB0174">
      <w:r>
        <w:separator/>
      </w:r>
    </w:p>
  </w:endnote>
  <w:endnote w:type="continuationSeparator" w:id="0">
    <w:p w14:paraId="6B35700A" w14:textId="77777777" w:rsidR="00D5633D" w:rsidRDefault="00D5633D" w:rsidP="00AB0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eropagina"/>
      </w:rPr>
      <w:id w:val="-1775707402"/>
      <w:docPartObj>
        <w:docPartGallery w:val="Page Numbers (Bottom of Page)"/>
        <w:docPartUnique/>
      </w:docPartObj>
    </w:sdtPr>
    <w:sdtContent>
      <w:p w14:paraId="6A1A2E16" w14:textId="77777777" w:rsidR="00292DA4" w:rsidRDefault="00292DA4" w:rsidP="00F77DD1">
        <w:pPr>
          <w:pStyle w:val="Pidipagina"/>
          <w:framePr w:wrap="none" w:vAnchor="text" w:hAnchor="margin" w:xAlign="center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14:paraId="0966E2BA" w14:textId="77777777" w:rsidR="00292DA4" w:rsidRDefault="00292DA4" w:rsidP="00292DA4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1C760D" w14:textId="77777777" w:rsidR="00F77DD1" w:rsidRDefault="002C6A94" w:rsidP="00F77DD1">
    <w:pPr>
      <w:autoSpaceDE w:val="0"/>
      <w:autoSpaceDN w:val="0"/>
      <w:adjustRightInd w:val="0"/>
      <w:rPr>
        <w:rFonts w:ascii="AppleSystemUIFont" w:hAnsi="AppleSystemUIFont" w:cs="AppleSystemUIFont"/>
        <w:color w:val="7F7F7F" w:themeColor="text1" w:themeTint="80"/>
        <w:kern w:val="0"/>
        <w:sz w:val="26"/>
        <w:szCs w:val="26"/>
      </w:rPr>
    </w:pPr>
    <w:r>
      <w:rPr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7AC4F81" wp14:editId="3872D724">
              <wp:simplePos x="0" y="0"/>
              <wp:positionH relativeFrom="column">
                <wp:posOffset>5472366</wp:posOffset>
              </wp:positionH>
              <wp:positionV relativeFrom="paragraph">
                <wp:posOffset>-23993</wp:posOffset>
              </wp:positionV>
              <wp:extent cx="601883" cy="601883"/>
              <wp:effectExtent l="0" t="0" r="0" b="0"/>
              <wp:wrapNone/>
              <wp:docPr id="1555995475" name="Rettangol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01883" cy="601883"/>
                      </a:xfrm>
                      <a:prstGeom prst="rect">
                        <a:avLst/>
                      </a:prstGeom>
                      <a:blipFill dpi="0"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FEF9F85" id="Rettangolo 4" o:spid="_x0000_s1026" style="position:absolute;margin-left:430.9pt;margin-top:-1.9pt;width:47.4pt;height:47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" stroked="f" strokeweight="1pt">
              <v:fill r:id="rId2" o:title="" recolor="t" rotate="t" type="frame"/>
            </v:rect>
          </w:pict>
        </mc:Fallback>
      </mc:AlternateContent>
    </w:r>
    <w:r w:rsidR="00D01C42">
      <w:rPr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8B448AF" wp14:editId="27553BCA">
              <wp:simplePos x="0" y="0"/>
              <wp:positionH relativeFrom="column">
                <wp:posOffset>194310</wp:posOffset>
              </wp:positionH>
              <wp:positionV relativeFrom="paragraph">
                <wp:posOffset>-97790</wp:posOffset>
              </wp:positionV>
              <wp:extent cx="1758315" cy="593090"/>
              <wp:effectExtent l="0" t="0" r="0" b="0"/>
              <wp:wrapNone/>
              <wp:docPr id="1871869622" name="Casella di tes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58315" cy="59309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4F11CAC" w14:textId="77777777" w:rsidR="001D0D57" w:rsidRPr="00F56236" w:rsidRDefault="001D0D57" w:rsidP="001D0D57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AppleSystemUIFont" w:hAnsi="AppleSystemUIFont" w:cs="AppleSystemUIFont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</w:pPr>
                          <w:r w:rsidRPr="00F56236">
                            <w:rPr>
                              <w:rFonts w:ascii="AppleSystemUIFont" w:hAnsi="AppleSystemUIFont" w:cs="AppleSystemUIFont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  <w:t>CNA Formazione Emilia-Romagna S.r.l</w:t>
                          </w:r>
                        </w:p>
                        <w:p w14:paraId="00E5B660" w14:textId="77777777" w:rsidR="001D0D57" w:rsidRPr="00F56236" w:rsidRDefault="001D0D57" w:rsidP="001D0D57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AppleSystemUIFont" w:hAnsi="AppleSystemUIFont" w:cs="AppleSystemUIFont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</w:pPr>
                          <w:r w:rsidRPr="00F56236">
                            <w:rPr>
                              <w:rFonts w:ascii="AppleSystemUIFont" w:hAnsi="AppleSystemUIFont" w:cs="AppleSystemUIFont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  <w:t>Via Rimini, 7 40128 Bologna</w:t>
                          </w:r>
                        </w:p>
                        <w:p w14:paraId="079223B8" w14:textId="77777777" w:rsidR="001D0D57" w:rsidRPr="00F56236" w:rsidRDefault="001D0D57" w:rsidP="001D0D57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AppleSystemUIFont" w:hAnsi="AppleSystemUIFont" w:cs="AppleSystemUIFont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</w:pPr>
                          <w:r w:rsidRPr="00F56236">
                            <w:rPr>
                              <w:rFonts w:ascii="AppleSystemUIFont" w:hAnsi="AppleSystemUIFont" w:cs="AppleSystemUIFont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  <w:t>Partita Iva n. 03990021200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8B448AF" id="_x0000_t202" coordsize="21600,21600" o:spt="202" path="m,l,21600r21600,l21600,xe">
              <v:stroke joinstyle="miter"/>
              <v:path gradientshapeok="t" o:connecttype="rect"/>
            </v:shapetype>
            <v:shape id="Casella di testo 1" o:spid="_x0000_s1026" type="#_x0000_t202" style="position:absolute;margin-left:15.3pt;margin-top:-7.7pt;width:138.45pt;height:46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" filled="f" stroked="f" strokeweight=".5pt">
              <v:textbox>
                <w:txbxContent>
                  <w:p w14:paraId="14F11CAC" w14:textId="77777777" w:rsidR="001D0D57" w:rsidRPr="00F56236" w:rsidRDefault="001D0D57" w:rsidP="001D0D57">
                    <w:pPr>
                      <w:autoSpaceDE w:val="0"/>
                      <w:autoSpaceDN w:val="0"/>
                      <w:adjustRightInd w:val="0"/>
                      <w:rPr>
                        <w:rFonts w:ascii="AppleSystemUIFont" w:hAnsi="AppleSystemUIFont" w:cs="AppleSystemUIFont"/>
                        <w:color w:val="7F7F7F" w:themeColor="text1" w:themeTint="80"/>
                        <w:kern w:val="0"/>
                        <w:sz w:val="16"/>
                        <w:szCs w:val="16"/>
                      </w:rPr>
                    </w:pPr>
                    <w:r w:rsidRPr="00F56236">
                      <w:rPr>
                        <w:rFonts w:ascii="AppleSystemUIFont" w:hAnsi="AppleSystemUIFont" w:cs="AppleSystemUIFont"/>
                        <w:color w:val="7F7F7F" w:themeColor="text1" w:themeTint="80"/>
                        <w:kern w:val="0"/>
                        <w:sz w:val="16"/>
                        <w:szCs w:val="16"/>
                      </w:rPr>
                      <w:t>CNA Formazione Emilia-Romagna S.r.l</w:t>
                    </w:r>
                  </w:p>
                  <w:p w14:paraId="00E5B660" w14:textId="77777777" w:rsidR="001D0D57" w:rsidRPr="00F56236" w:rsidRDefault="001D0D57" w:rsidP="001D0D57">
                    <w:pPr>
                      <w:autoSpaceDE w:val="0"/>
                      <w:autoSpaceDN w:val="0"/>
                      <w:adjustRightInd w:val="0"/>
                      <w:rPr>
                        <w:rFonts w:ascii="AppleSystemUIFont" w:hAnsi="AppleSystemUIFont" w:cs="AppleSystemUIFont"/>
                        <w:color w:val="7F7F7F" w:themeColor="text1" w:themeTint="80"/>
                        <w:kern w:val="0"/>
                        <w:sz w:val="16"/>
                        <w:szCs w:val="16"/>
                      </w:rPr>
                    </w:pPr>
                    <w:r w:rsidRPr="00F56236">
                      <w:rPr>
                        <w:rFonts w:ascii="AppleSystemUIFont" w:hAnsi="AppleSystemUIFont" w:cs="AppleSystemUIFont"/>
                        <w:color w:val="7F7F7F" w:themeColor="text1" w:themeTint="80"/>
                        <w:kern w:val="0"/>
                        <w:sz w:val="16"/>
                        <w:szCs w:val="16"/>
                      </w:rPr>
                      <w:t>Via Rimini, 7 40128 Bologna</w:t>
                    </w:r>
                  </w:p>
                  <w:p w14:paraId="079223B8" w14:textId="77777777" w:rsidR="001D0D57" w:rsidRPr="00F56236" w:rsidRDefault="001D0D57" w:rsidP="001D0D57">
                    <w:pPr>
                      <w:autoSpaceDE w:val="0"/>
                      <w:autoSpaceDN w:val="0"/>
                      <w:adjustRightInd w:val="0"/>
                      <w:rPr>
                        <w:rFonts w:ascii="AppleSystemUIFont" w:hAnsi="AppleSystemUIFont" w:cs="AppleSystemUIFont"/>
                        <w:color w:val="7F7F7F" w:themeColor="text1" w:themeTint="80"/>
                        <w:kern w:val="0"/>
                        <w:sz w:val="16"/>
                        <w:szCs w:val="16"/>
                      </w:rPr>
                    </w:pPr>
                    <w:r w:rsidRPr="00F56236">
                      <w:rPr>
                        <w:rFonts w:ascii="AppleSystemUIFont" w:hAnsi="AppleSystemUIFont" w:cs="AppleSystemUIFont"/>
                        <w:color w:val="7F7F7F" w:themeColor="text1" w:themeTint="80"/>
                        <w:kern w:val="0"/>
                        <w:sz w:val="16"/>
                        <w:szCs w:val="16"/>
                      </w:rPr>
                      <w:t>Partita Iva n. 03990021200</w:t>
                    </w:r>
                  </w:p>
                </w:txbxContent>
              </v:textbox>
            </v:shape>
          </w:pict>
        </mc:Fallback>
      </mc:AlternateContent>
    </w:r>
    <w:r w:rsidR="00D01C42">
      <w:rPr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BE38289" wp14:editId="3213868E">
              <wp:simplePos x="0" y="0"/>
              <wp:positionH relativeFrom="column">
                <wp:posOffset>2376805</wp:posOffset>
              </wp:positionH>
              <wp:positionV relativeFrom="paragraph">
                <wp:posOffset>-99695</wp:posOffset>
              </wp:positionV>
              <wp:extent cx="2320925" cy="732790"/>
              <wp:effectExtent l="0" t="0" r="0" b="0"/>
              <wp:wrapNone/>
              <wp:docPr id="143932868" name="Casella di tes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20925" cy="73279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85C514F" w14:textId="77777777" w:rsidR="001D0D57" w:rsidRPr="00F56236" w:rsidRDefault="001D0D57" w:rsidP="001D0D57">
                          <w:pPr>
                            <w:rPr>
                              <w:rFonts w:ascii="Calibri" w:hAnsi="Calibri" w:cs="Calibri"/>
                              <w:color w:val="7F7F7F" w:themeColor="text1" w:themeTint="80"/>
                              <w:sz w:val="16"/>
                              <w:szCs w:val="16"/>
                            </w:rPr>
                          </w:pPr>
                          <w:r w:rsidRPr="00F56236">
                            <w:rPr>
                              <w:rFonts w:ascii="Calibri" w:hAnsi="Calibri" w:cs="Calibri"/>
                              <w:color w:val="7F7F7F" w:themeColor="text1" w:themeTint="80"/>
                              <w:sz w:val="16"/>
                              <w:szCs w:val="16"/>
                            </w:rPr>
                            <w:t>Società iscritta al registro delle imprese di Bologna</w:t>
                          </w:r>
                        </w:p>
                        <w:p w14:paraId="38A8407E" w14:textId="77777777" w:rsidR="001D0D57" w:rsidRPr="00F56236" w:rsidRDefault="001D0D57" w:rsidP="001D0D57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Calibri" w:hAnsi="Calibri" w:cs="Calibri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</w:pPr>
                          <w:r w:rsidRPr="00F56236">
                            <w:rPr>
                              <w:rFonts w:ascii="Calibri" w:hAnsi="Calibri" w:cs="Calibri"/>
                              <w:color w:val="7F7F7F" w:themeColor="text1" w:themeTint="80"/>
                              <w:sz w:val="16"/>
                              <w:szCs w:val="16"/>
                            </w:rPr>
                            <w:t xml:space="preserve">N. </w:t>
                          </w:r>
                          <w:proofErr w:type="spellStart"/>
                          <w:r w:rsidRPr="00F56236">
                            <w:rPr>
                              <w:rFonts w:ascii="Calibri" w:hAnsi="Calibri" w:cs="Calibri"/>
                              <w:color w:val="7F7F7F" w:themeColor="text1" w:themeTint="80"/>
                              <w:sz w:val="16"/>
                              <w:szCs w:val="16"/>
                            </w:rPr>
                            <w:t>iscr</w:t>
                          </w:r>
                          <w:proofErr w:type="spellEnd"/>
                          <w:r w:rsidRPr="00F56236">
                            <w:rPr>
                              <w:rFonts w:ascii="Calibri" w:hAnsi="Calibri" w:cs="Calibri"/>
                              <w:color w:val="7F7F7F" w:themeColor="text1" w:themeTint="80"/>
                              <w:sz w:val="16"/>
                              <w:szCs w:val="16"/>
                            </w:rPr>
                            <w:t xml:space="preserve">. </w:t>
                          </w:r>
                          <w:r w:rsidRPr="00F56236">
                            <w:rPr>
                              <w:rFonts w:ascii="Calibri" w:hAnsi="Calibri" w:cs="Calibri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  <w:t>03990021200 | Numero REA: BO - 561058</w:t>
                          </w:r>
                        </w:p>
                        <w:p w14:paraId="29BEFC70" w14:textId="77777777" w:rsidR="001D0D57" w:rsidRPr="00F56236" w:rsidRDefault="001D0D57" w:rsidP="001D0D57">
                          <w:pPr>
                            <w:rPr>
                              <w:rFonts w:ascii="Calibri" w:hAnsi="Calibri" w:cs="Calibri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</w:pPr>
                          <w:r w:rsidRPr="00F56236">
                            <w:rPr>
                              <w:rFonts w:ascii="Calibri" w:hAnsi="Calibri" w:cs="Calibri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  <w:t>Capitale sociale versato € 4.493.000,00</w:t>
                          </w:r>
                        </w:p>
                        <w:p w14:paraId="1EE72649" w14:textId="77777777" w:rsidR="001D0D57" w:rsidRPr="00F56236" w:rsidRDefault="001D0D57" w:rsidP="001D0D57">
                          <w:pPr>
                            <w:autoSpaceDE w:val="0"/>
                            <w:autoSpaceDN w:val="0"/>
                            <w:adjustRightInd w:val="0"/>
                            <w:rPr>
                              <w:color w:val="7F7F7F" w:themeColor="text1" w:themeTint="80"/>
                              <w:sz w:val="16"/>
                              <w:szCs w:val="16"/>
                              <w:u w:val="single"/>
                            </w:rPr>
                          </w:pPr>
                          <w:r w:rsidRPr="00F56236">
                            <w:rPr>
                              <w:rFonts w:ascii="AppleSystemUIFont" w:hAnsi="AppleSystemUIFont" w:cs="AppleSystemUIFont"/>
                              <w:color w:val="7F7F7F" w:themeColor="text1" w:themeTint="80"/>
                              <w:kern w:val="0"/>
                              <w:sz w:val="16"/>
                              <w:szCs w:val="16"/>
                            </w:rPr>
                            <w:t>PEC:</w:t>
                          </w:r>
                          <w:r w:rsidRPr="00F56236">
                            <w:rPr>
                              <w:rFonts w:ascii="AppleSystemUIFont" w:hAnsi="AppleSystemUIFont" w:cs="AppleSystemUIFont"/>
                              <w:color w:val="7F7F7F" w:themeColor="text1" w:themeTint="80"/>
                              <w:kern w:val="0"/>
                              <w:sz w:val="16"/>
                              <w:szCs w:val="16"/>
                              <w:u w:val="single"/>
                            </w:rPr>
                            <w:t xml:space="preserve"> </w:t>
                          </w:r>
                          <w:hyperlink r:id="rId3" w:history="1">
                            <w:r w:rsidRPr="00F56236">
                              <w:rPr>
                                <w:rFonts w:ascii="AppleSystemUIFont" w:hAnsi="AppleSystemUIFont" w:cs="AppleSystemUIFont"/>
                                <w:color w:val="7F7F7F" w:themeColor="text1" w:themeTint="80"/>
                                <w:kern w:val="0"/>
                                <w:sz w:val="16"/>
                                <w:szCs w:val="16"/>
                                <w:u w:val="single"/>
                              </w:rPr>
                              <w:t>cnaformazioneer@cert.cna.it</w:t>
                            </w:r>
                          </w:hyperlink>
                        </w:p>
                        <w:p w14:paraId="24B490F1" w14:textId="77777777" w:rsidR="001D0D57" w:rsidRPr="00F56236" w:rsidRDefault="001D0D57" w:rsidP="001D0D57">
                          <w:pPr>
                            <w:rPr>
                              <w:rFonts w:ascii="Calibri" w:hAnsi="Calibri" w:cs="Calibri"/>
                              <w:color w:val="7F7F7F" w:themeColor="text1" w:themeTint="80"/>
                              <w:sz w:val="16"/>
                              <w:szCs w:val="16"/>
                            </w:rPr>
                          </w:pPr>
                        </w:p>
                        <w:p w14:paraId="3E293FE6" w14:textId="77777777" w:rsidR="001D0D57" w:rsidRPr="00F56236" w:rsidRDefault="001D0D57" w:rsidP="001D0D57">
                          <w:pPr>
                            <w:rPr>
                              <w:rFonts w:ascii="Calibri" w:hAnsi="Calibri" w:cs="Calibri"/>
                              <w:color w:val="7F7F7F" w:themeColor="text1" w:themeTint="80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BE38289" id="_x0000_s1027" type="#_x0000_t202" style="position:absolute;margin-left:187.15pt;margin-top:-7.85pt;width:182.75pt;height:57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" filled="f" stroked="f" strokeweight=".5pt">
              <v:textbox>
                <w:txbxContent>
                  <w:p w14:paraId="685C514F" w14:textId="77777777" w:rsidR="001D0D57" w:rsidRPr="00F56236" w:rsidRDefault="001D0D57" w:rsidP="001D0D57">
                    <w:pPr>
                      <w:rPr>
                        <w:rFonts w:ascii="Calibri" w:hAnsi="Calibri" w:cs="Calibri"/>
                        <w:color w:val="7F7F7F" w:themeColor="text1" w:themeTint="80"/>
                        <w:sz w:val="16"/>
                        <w:szCs w:val="16"/>
                      </w:rPr>
                    </w:pPr>
                    <w:r w:rsidRPr="00F56236">
                      <w:rPr>
                        <w:rFonts w:ascii="Calibri" w:hAnsi="Calibri" w:cs="Calibri"/>
                        <w:color w:val="7F7F7F" w:themeColor="text1" w:themeTint="80"/>
                        <w:sz w:val="16"/>
                        <w:szCs w:val="16"/>
                      </w:rPr>
                      <w:t>Società iscritta al registro delle imprese di Bologna</w:t>
                    </w:r>
                  </w:p>
                  <w:p w14:paraId="38A8407E" w14:textId="77777777" w:rsidR="001D0D57" w:rsidRPr="00F56236" w:rsidRDefault="001D0D57" w:rsidP="001D0D57">
                    <w:pPr>
                      <w:autoSpaceDE w:val="0"/>
                      <w:autoSpaceDN w:val="0"/>
                      <w:adjustRightInd w:val="0"/>
                      <w:rPr>
                        <w:rFonts w:ascii="Calibri" w:hAnsi="Calibri" w:cs="Calibri"/>
                        <w:color w:val="7F7F7F" w:themeColor="text1" w:themeTint="80"/>
                        <w:kern w:val="0"/>
                        <w:sz w:val="16"/>
                        <w:szCs w:val="16"/>
                      </w:rPr>
                    </w:pPr>
                    <w:r w:rsidRPr="00F56236">
                      <w:rPr>
                        <w:rFonts w:ascii="Calibri" w:hAnsi="Calibri" w:cs="Calibri"/>
                        <w:color w:val="7F7F7F" w:themeColor="text1" w:themeTint="80"/>
                        <w:sz w:val="16"/>
                        <w:szCs w:val="16"/>
                      </w:rPr>
                      <w:t xml:space="preserve">N. </w:t>
                    </w:r>
                    <w:proofErr w:type="spellStart"/>
                    <w:r w:rsidRPr="00F56236">
                      <w:rPr>
                        <w:rFonts w:ascii="Calibri" w:hAnsi="Calibri" w:cs="Calibri"/>
                        <w:color w:val="7F7F7F" w:themeColor="text1" w:themeTint="80"/>
                        <w:sz w:val="16"/>
                        <w:szCs w:val="16"/>
                      </w:rPr>
                      <w:t>iscr</w:t>
                    </w:r>
                    <w:proofErr w:type="spellEnd"/>
                    <w:r w:rsidRPr="00F56236">
                      <w:rPr>
                        <w:rFonts w:ascii="Calibri" w:hAnsi="Calibri" w:cs="Calibri"/>
                        <w:color w:val="7F7F7F" w:themeColor="text1" w:themeTint="80"/>
                        <w:sz w:val="16"/>
                        <w:szCs w:val="16"/>
                      </w:rPr>
                      <w:t xml:space="preserve">. </w:t>
                    </w:r>
                    <w:r w:rsidRPr="00F56236">
                      <w:rPr>
                        <w:rFonts w:ascii="Calibri" w:hAnsi="Calibri" w:cs="Calibri"/>
                        <w:color w:val="7F7F7F" w:themeColor="text1" w:themeTint="80"/>
                        <w:kern w:val="0"/>
                        <w:sz w:val="16"/>
                        <w:szCs w:val="16"/>
                      </w:rPr>
                      <w:t>03990021200 | Numero REA: BO - 561058</w:t>
                    </w:r>
                  </w:p>
                  <w:p w14:paraId="29BEFC70" w14:textId="77777777" w:rsidR="001D0D57" w:rsidRPr="00F56236" w:rsidRDefault="001D0D57" w:rsidP="001D0D57">
                    <w:pPr>
                      <w:rPr>
                        <w:rFonts w:ascii="Calibri" w:hAnsi="Calibri" w:cs="Calibri"/>
                        <w:color w:val="7F7F7F" w:themeColor="text1" w:themeTint="80"/>
                        <w:kern w:val="0"/>
                        <w:sz w:val="16"/>
                        <w:szCs w:val="16"/>
                      </w:rPr>
                    </w:pPr>
                    <w:r w:rsidRPr="00F56236">
                      <w:rPr>
                        <w:rFonts w:ascii="Calibri" w:hAnsi="Calibri" w:cs="Calibri"/>
                        <w:color w:val="7F7F7F" w:themeColor="text1" w:themeTint="80"/>
                        <w:kern w:val="0"/>
                        <w:sz w:val="16"/>
                        <w:szCs w:val="16"/>
                      </w:rPr>
                      <w:t>Capitale sociale versato € 4.493.000,00</w:t>
                    </w:r>
                  </w:p>
                  <w:p w14:paraId="1EE72649" w14:textId="77777777" w:rsidR="001D0D57" w:rsidRPr="00F56236" w:rsidRDefault="001D0D57" w:rsidP="001D0D57">
                    <w:pPr>
                      <w:autoSpaceDE w:val="0"/>
                      <w:autoSpaceDN w:val="0"/>
                      <w:adjustRightInd w:val="0"/>
                      <w:rPr>
                        <w:color w:val="7F7F7F" w:themeColor="text1" w:themeTint="80"/>
                        <w:sz w:val="16"/>
                        <w:szCs w:val="16"/>
                        <w:u w:val="single"/>
                      </w:rPr>
                    </w:pPr>
                    <w:r w:rsidRPr="00F56236">
                      <w:rPr>
                        <w:rFonts w:ascii="AppleSystemUIFont" w:hAnsi="AppleSystemUIFont" w:cs="AppleSystemUIFont"/>
                        <w:color w:val="7F7F7F" w:themeColor="text1" w:themeTint="80"/>
                        <w:kern w:val="0"/>
                        <w:sz w:val="16"/>
                        <w:szCs w:val="16"/>
                      </w:rPr>
                      <w:t>PEC:</w:t>
                    </w:r>
                    <w:r w:rsidRPr="00F56236">
                      <w:rPr>
                        <w:rFonts w:ascii="AppleSystemUIFont" w:hAnsi="AppleSystemUIFont" w:cs="AppleSystemUIFont"/>
                        <w:color w:val="7F7F7F" w:themeColor="text1" w:themeTint="80"/>
                        <w:kern w:val="0"/>
                        <w:sz w:val="16"/>
                        <w:szCs w:val="16"/>
                        <w:u w:val="single"/>
                      </w:rPr>
                      <w:t xml:space="preserve"> </w:t>
                    </w:r>
                    <w:hyperlink r:id="rId4" w:history="1">
                      <w:r w:rsidRPr="00F56236">
                        <w:rPr>
                          <w:rFonts w:ascii="AppleSystemUIFont" w:hAnsi="AppleSystemUIFont" w:cs="AppleSystemUIFont"/>
                          <w:color w:val="7F7F7F" w:themeColor="text1" w:themeTint="80"/>
                          <w:kern w:val="0"/>
                          <w:sz w:val="16"/>
                          <w:szCs w:val="16"/>
                          <w:u w:val="single"/>
                        </w:rPr>
                        <w:t>cnaformazioneer@cert.cna.it</w:t>
                      </w:r>
                    </w:hyperlink>
                  </w:p>
                  <w:p w14:paraId="24B490F1" w14:textId="77777777" w:rsidR="001D0D57" w:rsidRPr="00F56236" w:rsidRDefault="001D0D57" w:rsidP="001D0D57">
                    <w:pPr>
                      <w:rPr>
                        <w:rFonts w:ascii="Calibri" w:hAnsi="Calibri" w:cs="Calibri"/>
                        <w:color w:val="7F7F7F" w:themeColor="text1" w:themeTint="80"/>
                        <w:sz w:val="16"/>
                        <w:szCs w:val="16"/>
                      </w:rPr>
                    </w:pPr>
                  </w:p>
                  <w:p w14:paraId="3E293FE6" w14:textId="77777777" w:rsidR="001D0D57" w:rsidRPr="00F56236" w:rsidRDefault="001D0D57" w:rsidP="001D0D57">
                    <w:pPr>
                      <w:rPr>
                        <w:rFonts w:ascii="Calibri" w:hAnsi="Calibri" w:cs="Calibri"/>
                        <w:color w:val="7F7F7F" w:themeColor="text1" w:themeTint="80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1D0D57">
      <w:rPr>
        <w:rFonts w:ascii="AppleSystemUIFont" w:hAnsi="AppleSystemUIFont" w:cs="AppleSystemUIFont"/>
        <w:noProof/>
        <w:color w:val="000000" w:themeColor="text1"/>
        <w:kern w:val="0"/>
        <w:sz w:val="26"/>
        <w:szCs w:val="2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21DC5AF" wp14:editId="3B35AB15">
              <wp:simplePos x="0" y="0"/>
              <wp:positionH relativeFrom="margin">
                <wp:align>center</wp:align>
              </wp:positionH>
              <wp:positionV relativeFrom="paragraph">
                <wp:posOffset>-282575</wp:posOffset>
              </wp:positionV>
              <wp:extent cx="6762750" cy="45085"/>
              <wp:effectExtent l="0" t="0" r="6350" b="5715"/>
              <wp:wrapNone/>
              <wp:docPr id="1692747885" name="Rettangol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762750" cy="45085"/>
                      </a:xfrm>
                      <a:prstGeom prst="rect">
                        <a:avLst/>
                      </a:prstGeom>
                      <a:solidFill>
                        <a:srgbClr val="22396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D693BC1" id="Rettangolo 6" o:spid="_x0000_s1026" style="position:absolute;margin-left:0;margin-top:-22.25pt;width:532.5pt;height:3.55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" fillcolor="#223962" stroked="f" strokeweight="1pt">
              <w10:wrap anchorx="margin"/>
            </v:rect>
          </w:pict>
        </mc:Fallback>
      </mc:AlternateContent>
    </w:r>
  </w:p>
  <w:p w14:paraId="3CE9C16A" w14:textId="77777777" w:rsidR="00AB0174" w:rsidRPr="00F77DD1" w:rsidRDefault="00AB0174" w:rsidP="00F77DD1">
    <w:pPr>
      <w:autoSpaceDE w:val="0"/>
      <w:autoSpaceDN w:val="0"/>
      <w:adjustRightInd w:val="0"/>
      <w:rPr>
        <w:rFonts w:ascii="AppleSystemUIFont" w:hAnsi="AppleSystemUIFont" w:cs="AppleSystemUIFont"/>
        <w:color w:val="7F7F7F" w:themeColor="text1" w:themeTint="80"/>
        <w:kern w:val="0"/>
        <w:sz w:val="26"/>
        <w:szCs w:val="2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6B9F7D" w14:textId="77777777" w:rsidR="00D5633D" w:rsidRDefault="00D5633D" w:rsidP="00AB0174">
      <w:r>
        <w:separator/>
      </w:r>
    </w:p>
  </w:footnote>
  <w:footnote w:type="continuationSeparator" w:id="0">
    <w:p w14:paraId="058CD304" w14:textId="77777777" w:rsidR="00D5633D" w:rsidRDefault="00D5633D" w:rsidP="00AB01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514EC" w14:textId="77777777" w:rsidR="00AB0174" w:rsidRDefault="004079A6" w:rsidP="00AB0174">
    <w:pPr>
      <w:pStyle w:val="Intestazione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6999E68" wp14:editId="5E5ED58B">
              <wp:simplePos x="0" y="0"/>
              <wp:positionH relativeFrom="column">
                <wp:posOffset>-304800</wp:posOffset>
              </wp:positionH>
              <wp:positionV relativeFrom="paragraph">
                <wp:posOffset>-170018</wp:posOffset>
              </wp:positionV>
              <wp:extent cx="6741485" cy="0"/>
              <wp:effectExtent l="0" t="0" r="0" b="0"/>
              <wp:wrapNone/>
              <wp:docPr id="2126281578" name="Connettore dirit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41485" cy="0"/>
                      </a:xfrm>
                      <a:prstGeom prst="line">
                        <a:avLst/>
                      </a:prstGeom>
                      <a:ln w="15875">
                        <a:solidFill>
                          <a:schemeClr val="tx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ED1A106" id="Connettore diritto 1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4pt,-13.4pt" to="506.85pt,-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" strokecolor="#242852 [3215]" strokeweight="1.25pt">
              <v:stroke joinstyle="miter"/>
            </v:line>
          </w:pict>
        </mc:Fallback>
      </mc:AlternateContent>
    </w:r>
    <w:r w:rsidR="00AB0174">
      <w:rPr>
        <w:noProof/>
      </w:rPr>
      <w:drawing>
        <wp:inline distT="0" distB="0" distL="0" distR="0" wp14:anchorId="7733268F" wp14:editId="005B3FD4">
          <wp:extent cx="1195443" cy="645160"/>
          <wp:effectExtent l="0" t="0" r="0" b="2540"/>
          <wp:docPr id="1753178276" name="Immagine 2" descr="Immagine che contiene testo, Carattere, Elementi grafici, grafica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53178276" name="Immagine 2" descr="Immagine che contiene testo, Carattere, Elementi grafici, grafica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0307" cy="6909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710779B" w14:textId="77777777" w:rsidR="00AB0174" w:rsidRDefault="00AB0174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1FE"/>
    <w:rsid w:val="0003717F"/>
    <w:rsid w:val="00050CB7"/>
    <w:rsid w:val="001646DE"/>
    <w:rsid w:val="001B1938"/>
    <w:rsid w:val="001B6AE6"/>
    <w:rsid w:val="001D0D57"/>
    <w:rsid w:val="00267C70"/>
    <w:rsid w:val="00292DA4"/>
    <w:rsid w:val="002B41FE"/>
    <w:rsid w:val="002C6A94"/>
    <w:rsid w:val="003418F8"/>
    <w:rsid w:val="003F1C77"/>
    <w:rsid w:val="003F514D"/>
    <w:rsid w:val="004079A6"/>
    <w:rsid w:val="004C31E5"/>
    <w:rsid w:val="006858B2"/>
    <w:rsid w:val="006970B0"/>
    <w:rsid w:val="00780ADA"/>
    <w:rsid w:val="008C6027"/>
    <w:rsid w:val="00AB0174"/>
    <w:rsid w:val="00AB653C"/>
    <w:rsid w:val="00C649E4"/>
    <w:rsid w:val="00D01C42"/>
    <w:rsid w:val="00D5633D"/>
    <w:rsid w:val="00E16863"/>
    <w:rsid w:val="00F26C9C"/>
    <w:rsid w:val="00F77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6CB270"/>
  <w15:chartTrackingRefBased/>
  <w15:docId w15:val="{D251D180-0C04-45B2-BE0E-81DBE2EFB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017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0174"/>
  </w:style>
  <w:style w:type="paragraph" w:styleId="Pidipagina">
    <w:name w:val="footer"/>
    <w:basedOn w:val="Normale"/>
    <w:link w:val="PidipaginaCarattere"/>
    <w:uiPriority w:val="99"/>
    <w:unhideWhenUsed/>
    <w:rsid w:val="00AB017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0174"/>
  </w:style>
  <w:style w:type="character" w:styleId="Numeropagina">
    <w:name w:val="page number"/>
    <w:basedOn w:val="Carpredefinitoparagrafo"/>
    <w:uiPriority w:val="99"/>
    <w:semiHidden/>
    <w:unhideWhenUsed/>
    <w:rsid w:val="00292DA4"/>
  </w:style>
  <w:style w:type="character" w:styleId="Collegamentoipertestuale">
    <w:name w:val="Hyperlink"/>
    <w:uiPriority w:val="99"/>
    <w:unhideWhenUsed/>
    <w:rsid w:val="002B41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34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76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46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91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1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1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73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4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87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ciparformazione.it/informativa-sulla-privacy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privacy@ecipar-re.it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eciparformazione.it/informativa-sulla-privac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ivacy@ecipar-re.it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cnaformazioneer@cert.cna.it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cnaformazioneer@cert.cn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Docecipar\CATALOGO%20A%20MERCATO%20DAL%202020\CATALOGO%20A%20MERCATO%202024\ALIMENTARE\iscrizioni%20percorsi%20cna%20alimentare.dotx" TargetMode="External"/></Relationships>
</file>

<file path=word/theme/theme1.xml><?xml version="1.0" encoding="utf-8"?>
<a:theme xmlns:a="http://schemas.openxmlformats.org/drawingml/2006/main" name="Tema di Office">
  <a:themeElements>
    <a:clrScheme name="Blu caldo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6D0F4FC-9515-0948-9F2A-38515ED46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iscrizioni percorsi cna alimentare</Template>
  <TotalTime>1</TotalTime>
  <Pages>1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Sturloni</dc:creator>
  <cp:keywords/>
  <dc:description/>
  <cp:lastModifiedBy>Lucia Dorna</cp:lastModifiedBy>
  <cp:revision>2</cp:revision>
  <dcterms:created xsi:type="dcterms:W3CDTF">2024-02-19T10:32:00Z</dcterms:created>
  <dcterms:modified xsi:type="dcterms:W3CDTF">2024-02-19T10:32:00Z</dcterms:modified>
</cp:coreProperties>
</file>